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574" w:rsidRDefault="007C6DE0">
      <w:r>
        <w:rPr>
          <w:noProof/>
          <w:lang w:eastAsia="en-US"/>
        </w:rPr>
        <mc:AlternateContent>
          <mc:Choice Requires="wps">
            <w:drawing>
              <wp:anchor distT="0" distB="0" distL="114300" distR="114300" simplePos="0" relativeHeight="251699200" behindDoc="1" locked="0" layoutInCell="1" allowOverlap="1" wp14:anchorId="1D0E06C6" wp14:editId="3E26A994">
                <wp:simplePos x="0" y="0"/>
                <wp:positionH relativeFrom="margin">
                  <wp:align>center</wp:align>
                </wp:positionH>
                <mc:AlternateContent>
                  <mc:Choice Requires="wp14">
                    <wp:positionV relativeFrom="margin">
                      <wp14:pctPosVOffset>12000</wp14:pctPosVOffset>
                    </wp:positionV>
                  </mc:Choice>
                  <mc:Fallback>
                    <wp:positionV relativeFrom="page">
                      <wp:posOffset>1554480</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8">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id="Rectangle 1" o:spid="_x0000_s1026" style="position:absolute;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EZQAAAABSZ2h0bG9u&#10;ZwAABd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GOEJJ&#10;TQQMAAAAAB3mAAAAAQAAAKAAAAB4AAAB4AAA4QAAAB3KABgAAf/Y/+AAEEpGSUYAAQIAAEgASAAA&#10;/+0ADEFkb2JlX0NNAAH/7gAOQWRvYmUAZIAAAAAB/9sAhAAMCAgICQgMCQkMEQsKCxEVDwwMDxUY&#10;ExMVExMYEQwMDAwMDBEMDAwMDAwMDAwMDAwMDAwMDAwMDAwMDAwMDAwMAQ0LCw0ODRAODhAUDg4O&#10;FBQODg4OFBEMDAwMDBERDAwMDAwMEQwMDAwMDAwMDAwMDAwMDAwMDAwMDAwMDAwMDAz/wAARCAB4&#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" stroked="f" strokeweight="2pt">
                <v:fill r:id="rId9" o:title="" recolor="t" rotate="t" type="tile"/>
                <v:imagedata recolortarget="#6d6d6d [3058]"/>
                <w10:wrap type="through" anchorx="margin" anchory="margin"/>
              </v:rect>
            </w:pict>
          </mc:Fallback>
        </mc:AlternateContent>
      </w:r>
      <w:r>
        <w:rPr>
          <w:noProof/>
          <w:lang w:eastAsia="en-US"/>
        </w:rPr>
        <mc:AlternateContent>
          <mc:Choice Requires="wps">
            <w:drawing>
              <wp:anchor distT="0" distB="0" distL="114300" distR="114300" simplePos="0" relativeHeight="251700224" behindDoc="0" locked="0" layoutInCell="1" allowOverlap="1" wp14:anchorId="6C446FD3" wp14:editId="1882E26C">
                <wp:simplePos x="0" y="0"/>
                <wp:positionH relativeFrom="margin">
                  <wp:align>center</wp:align>
                </wp:positionH>
                <wp:positionV relativeFrom="margin">
                  <wp:align>top</wp:align>
                </wp:positionV>
                <wp:extent cx="6858000" cy="1097280"/>
                <wp:effectExtent l="0" t="0" r="0" b="762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696"/>
                              <w:gridCol w:w="3573"/>
                              <w:gridCol w:w="3622"/>
                            </w:tblGrid>
                            <w:tr w:rsidR="002C2574">
                              <w:trPr>
                                <w:trHeight w:val="288"/>
                              </w:trPr>
                              <w:tc>
                                <w:tcPr>
                                  <w:tcW w:w="3460" w:type="dxa"/>
                                  <w:vAlign w:val="center"/>
                                </w:tcPr>
                                <w:p w:rsidR="002C2574" w:rsidRDefault="007C6DE0" w:rsidP="00432769">
                                  <w:pPr>
                                    <w:spacing w:after="0" w:line="240"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432769">
                                        <w:t>Women Raising A Prayer</w:t>
                                      </w:r>
                                    </w:sdtContent>
                                  </w:sdt>
                                </w:p>
                              </w:tc>
                              <w:tc>
                                <w:tcPr>
                                  <w:tcW w:w="3345" w:type="dxa"/>
                                </w:tcPr>
                                <w:p w:rsidR="002C2574" w:rsidRDefault="002C2574" w:rsidP="00432769">
                                  <w:pPr>
                                    <w:spacing w:after="0" w:line="240" w:lineRule="auto"/>
                                    <w:jc w:val="center"/>
                                    <w:rPr>
                                      <w:b/>
                                      <w:bCs/>
                                    </w:rPr>
                                  </w:pPr>
                                </w:p>
                              </w:tc>
                              <w:tc>
                                <w:tcPr>
                                  <w:tcW w:w="3391" w:type="dxa"/>
                                </w:tcPr>
                                <w:sdt>
                                  <w:sdtPr>
                                    <w:alias w:val="Volume"/>
                                    <w:tag w:val="Volume"/>
                                    <w:id w:val="324337962"/>
                                    <w:dataBinding w:xpath="/Newsletter/Volume" w:storeItemID="{0392F253-333C-4A53-9243-D24BE37970BC}"/>
                                    <w:text/>
                                  </w:sdtPr>
                                  <w:sdtEndPr/>
                                  <w:sdtContent>
                                    <w:p w:rsidR="002C2574" w:rsidRDefault="00432769" w:rsidP="00432769">
                                      <w:pPr>
                                        <w:spacing w:after="0" w:line="240" w:lineRule="auto"/>
                                        <w:jc w:val="center"/>
                                      </w:pPr>
                                      <w:r>
                                        <w:t>Edition 3, Volume 2</w:t>
                                      </w:r>
                                    </w:p>
                                  </w:sdtContent>
                                </w:sdt>
                              </w:tc>
                            </w:tr>
                          </w:tbl>
                          <w:p w:rsidR="002C2574" w:rsidRDefault="002C2574">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id="Rectangle 2" o:spid="_x0000_s1026"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" fillcolor="#ff388c [3204]" stroked="f" strokeweight="2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96"/>
                        <w:gridCol w:w="3573"/>
                        <w:gridCol w:w="3622"/>
                      </w:tblGrid>
                      <w:tr w:rsidR="002C2574">
                        <w:trPr>
                          <w:trHeight w:val="288"/>
                        </w:trPr>
                        <w:tc>
                          <w:tcPr>
                            <w:tcW w:w="3460" w:type="dxa"/>
                            <w:vAlign w:val="center"/>
                          </w:tcPr>
                          <w:p w:rsidR="002C2574" w:rsidRDefault="007C6DE0" w:rsidP="00432769">
                            <w:pPr>
                              <w:spacing w:after="0" w:line="240"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432769">
                                  <w:t>Women Raising A Prayer</w:t>
                                </w:r>
                              </w:sdtContent>
                            </w:sdt>
                          </w:p>
                        </w:tc>
                        <w:tc>
                          <w:tcPr>
                            <w:tcW w:w="3345" w:type="dxa"/>
                          </w:tcPr>
                          <w:p w:rsidR="002C2574" w:rsidRDefault="002C2574" w:rsidP="00432769">
                            <w:pPr>
                              <w:spacing w:after="0" w:line="240" w:lineRule="auto"/>
                              <w:jc w:val="center"/>
                              <w:rPr>
                                <w:b/>
                                <w:bCs/>
                              </w:rPr>
                            </w:pPr>
                          </w:p>
                        </w:tc>
                        <w:tc>
                          <w:tcPr>
                            <w:tcW w:w="3391" w:type="dxa"/>
                          </w:tcPr>
                          <w:sdt>
                            <w:sdtPr>
                              <w:alias w:val="Volume"/>
                              <w:tag w:val="Volume"/>
                              <w:id w:val="324337962"/>
                              <w:dataBinding w:xpath="/Newsletter/Volume" w:storeItemID="{0392F253-333C-4A53-9243-D24BE37970BC}"/>
                              <w:text/>
                            </w:sdtPr>
                            <w:sdtEndPr/>
                            <w:sdtContent>
                              <w:p w:rsidR="002C2574" w:rsidRDefault="00432769" w:rsidP="00432769">
                                <w:pPr>
                                  <w:spacing w:after="0" w:line="240" w:lineRule="auto"/>
                                  <w:jc w:val="center"/>
                                </w:pPr>
                                <w:r>
                                  <w:t>Edition 3, Volume 2</w:t>
                                </w:r>
                              </w:p>
                            </w:sdtContent>
                          </w:sdt>
                        </w:tc>
                      </w:tr>
                    </w:tbl>
                    <w:p w:rsidR="002C2574" w:rsidRDefault="002C2574">
                      <w:pPr>
                        <w:jc w:val="center"/>
                      </w:pPr>
                    </w:p>
                  </w:txbxContent>
                </v:textbox>
                <w10:wrap type="topAndBottom" anchorx="margin" anchory="margin"/>
              </v:rect>
            </w:pict>
          </mc:Fallback>
        </mc:AlternateContent>
      </w:r>
      <w:r>
        <w:rPr>
          <w:noProof/>
          <w:lang w:eastAsia="en-US"/>
        </w:rPr>
        <mc:AlternateContent>
          <mc:Choice Requires="wps">
            <w:drawing>
              <wp:anchor distT="0" distB="0" distL="457200" distR="457200" simplePos="0" relativeHeight="251701248" behindDoc="0" locked="0" layoutInCell="1" allowOverlap="1" wp14:anchorId="70350AF2" wp14:editId="3DF1CB38">
                <wp:simplePos x="0" y="0"/>
                <wp:positionH relativeFrom="margin">
                  <wp:align>center</wp:align>
                </wp:positionH>
                <mc:AlternateContent>
                  <mc:Choice Requires="wp14">
                    <wp:positionV relativeFrom="margin">
                      <wp14:pctPosVOffset>8500</wp14:pctPosVOffset>
                    </wp:positionV>
                  </mc:Choice>
                  <mc:Fallback>
                    <wp:positionV relativeFrom="page">
                      <wp:posOffset>1234440</wp:posOffset>
                    </wp:positionV>
                  </mc:Fallback>
                </mc:AlternateContent>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rsidR="002C2574" w:rsidRDefault="007C6DE0">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432769">
                                  <w:rPr>
                                    <w:rStyle w:val="TitleChar"/>
                                    <w:color w:val="000000" w:themeColor="text1"/>
                                    <w:sz w:val="48"/>
                                  </w:rPr>
                                  <w:t>W.R.A.P. IT UP</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7"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wrDgIAACA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" fillcolor="white [3212]" strokecolor="black [3213]" strokeweight="3.5pt">
                <v:stroke linestyle="thinThick"/>
                <v:path arrowok="t"/>
                <o:lock v:ext="edit" grouping="t"/>
                <v:textbox style="mso-fit-shape-to-text:t" inset="21.6pt,7.2pt,21.6pt,7.2pt">
                  <w:txbxContent>
                    <w:p w:rsidR="002C2574" w:rsidRDefault="007C6DE0">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432769">
                            <w:rPr>
                              <w:rStyle w:val="TitleChar"/>
                              <w:color w:val="000000" w:themeColor="text1"/>
                              <w:sz w:val="48"/>
                            </w:rPr>
                            <w:t>W.R.A.P. IT UP</w:t>
                          </w:r>
                        </w:sdtContent>
                      </w:sdt>
                    </w:p>
                  </w:txbxContent>
                </v:textbox>
                <w10:wrap anchorx="margin" anchory="margin"/>
              </v:rect>
            </w:pict>
          </mc:Fallback>
        </mc:AlternateContent>
      </w:r>
    </w:p>
    <w:p w:rsidR="002C2574" w:rsidRDefault="002C2574">
      <w:pPr>
        <w:sectPr w:rsidR="002C2574">
          <w:type w:val="continuous"/>
          <w:pgSz w:w="12240" w:h="15840"/>
          <w:pgMar w:top="720" w:right="720" w:bottom="720" w:left="720" w:header="720" w:footer="720" w:gutter="0"/>
          <w:cols w:space="720"/>
          <w:docGrid w:linePitch="360"/>
        </w:sectPr>
      </w:pPr>
    </w:p>
    <w:p w:rsidR="002C2574" w:rsidRDefault="00432769">
      <w:pPr>
        <w:pStyle w:val="Heading1"/>
        <w:rPr>
          <w:color w:val="4C4C4C" w:themeColor="text2" w:themeShade="BF"/>
        </w:rPr>
      </w:pPr>
      <w:r>
        <w:rPr>
          <w:color w:val="4C4C4C" w:themeColor="text2" w:themeShade="BF"/>
        </w:rPr>
        <w:lastRenderedPageBreak/>
        <w:t>Totally inspired</w:t>
      </w:r>
      <w:r w:rsidR="007C6DE0">
        <w:rPr>
          <w:color w:val="4C4C4C" w:themeColor="text2" w:themeShade="BF"/>
        </w:rPr>
        <w:t xml:space="preserve"> </w:t>
      </w:r>
    </w:p>
    <w:p w:rsidR="002C2574" w:rsidRDefault="007C6DE0">
      <w:pPr>
        <w:pStyle w:val="Subtitle"/>
        <w:sectPr w:rsidR="002C2574">
          <w:type w:val="continuous"/>
          <w:pgSz w:w="12240" w:h="15840"/>
          <w:pgMar w:top="1080" w:right="1080" w:bottom="1080" w:left="1080" w:header="720" w:footer="720" w:gutter="0"/>
          <w:cols w:space="720"/>
          <w:docGrid w:linePitch="360"/>
        </w:sectPr>
      </w:pPr>
      <w:r>
        <w:t xml:space="preserve">  </w:t>
      </w:r>
    </w:p>
    <w:p w:rsidR="00E80DD2" w:rsidRDefault="00E80DD2">
      <w:r>
        <w:lastRenderedPageBreak/>
        <w:t xml:space="preserve">This month’s issue of W.R.A.P. IT UP is TOTALLY INSPIRED by my husband.  SHHHH!  He has no idea.  </w:t>
      </w:r>
    </w:p>
    <w:p w:rsidR="00E80DD2" w:rsidRDefault="00E80DD2">
      <w:r>
        <w:t xml:space="preserve">The day our son was born, Jim ordered me a dozen roses and had them delivered to the hospital.  </w:t>
      </w:r>
      <w:proofErr w:type="gramStart"/>
      <w:r>
        <w:t>Nothing out of the ordinary here – right?</w:t>
      </w:r>
      <w:proofErr w:type="gramEnd"/>
      <w:r>
        <w:t xml:space="preserve">  It’s not – the odd part of this gesture is how they were del</w:t>
      </w:r>
      <w:r w:rsidR="003D50E4">
        <w:t xml:space="preserve">ivered.  The came in two vases; one that held eleven beautiful red roses and a second that help a single red rose.  I asked him why and he told me a story about his grandfather that I’m not soon to forget.  </w:t>
      </w:r>
    </w:p>
    <w:p w:rsidR="003D50E4" w:rsidRDefault="003D50E4">
      <w:r>
        <w:t xml:space="preserve">I wasn’t fortunate enough to have met “Pop Horton”, but on this day I got a real picture of who he was and just how much he impacted Jim.  </w:t>
      </w:r>
    </w:p>
    <w:p w:rsidR="003D50E4" w:rsidRDefault="003D50E4">
      <w:r>
        <w:t>You see, this is a story of love and beauty and today I want to share it with you.</w:t>
      </w:r>
    </w:p>
    <w:p w:rsidR="003D50E4" w:rsidRDefault="00CC3C1C">
      <w:r>
        <w:rPr>
          <w:noProof/>
          <w:lang w:eastAsia="en-US"/>
        </w:rPr>
        <w:lastRenderedPageBreak/>
        <mc:AlternateContent>
          <mc:Choice Requires="wps">
            <w:drawing>
              <wp:anchor distT="91440" distB="91440" distL="91440" distR="91440" simplePos="0" relativeHeight="251697152" behindDoc="0" locked="0" layoutInCell="1" allowOverlap="1" wp14:anchorId="34AA32D8" wp14:editId="006D5F51">
                <wp:simplePos x="0" y="0"/>
                <wp:positionH relativeFrom="margin">
                  <wp:align>left</wp:align>
                </wp:positionH>
                <wp:positionV relativeFrom="margin">
                  <wp:posOffset>4985385</wp:posOffset>
                </wp:positionV>
                <wp:extent cx="3089910" cy="1345565"/>
                <wp:effectExtent l="19050" t="19050" r="45085" b="43815"/>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CC3C1C" w:rsidRPr="00CC3C1C" w:rsidRDefault="00CC3C1C" w:rsidP="00CC3C1C">
                            <w:pPr>
                              <w:pStyle w:val="Quote"/>
                              <w:pBdr>
                                <w:top w:val="none" w:sz="0" w:space="0" w:color="auto"/>
                                <w:bottom w:val="none" w:sz="0" w:space="0" w:color="auto"/>
                              </w:pBdr>
                              <w:rPr>
                                <w:color w:val="E80061" w:themeColor="accent1" w:themeShade="BF"/>
                              </w:rPr>
                            </w:pPr>
                            <w:r>
                              <w:rPr>
                                <w:color w:val="E80061" w:themeColor="accent1" w:themeShade="BF"/>
                              </w:rPr>
                              <w:t>“You miss the Perction of it”</w:t>
                            </w:r>
                          </w:p>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id="AutoShape 11" o:spid="_x0000_s1028" style="position:absolute;left:0;text-align:left;margin-left:0;margin-top:392.55pt;width:243.3pt;height:105.95pt;z-index:251697152;visibility:visible;mso-wrap-style:square;mso-width-percent:490;mso-height-percent:0;mso-wrap-distance-left:7.2pt;mso-wrap-distance-top:7.2pt;mso-wrap-distance-right:7.2pt;mso-wrap-distance-bottom:7.2pt;mso-position-horizontal:left;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" fillcolor="white [3212]" strokecolor="#ff388c [3204]" strokeweight="4.5pt">
                <v:stroke linestyle="thinThick"/>
                <v:textbox style="mso-fit-shape-to-text:t" inset="9.36pt,5.76pt,9.36pt,2.88pt">
                  <w:txbxContent>
                    <w:p w:rsidR="00CC3C1C" w:rsidRPr="00CC3C1C" w:rsidRDefault="00CC3C1C" w:rsidP="00CC3C1C">
                      <w:pPr>
                        <w:pStyle w:val="Quote"/>
                        <w:pBdr>
                          <w:top w:val="none" w:sz="0" w:space="0" w:color="auto"/>
                          <w:bottom w:val="none" w:sz="0" w:space="0" w:color="auto"/>
                        </w:pBdr>
                        <w:rPr>
                          <w:color w:val="E80061" w:themeColor="accent1" w:themeShade="BF"/>
                        </w:rPr>
                      </w:pPr>
                      <w:r>
                        <w:rPr>
                          <w:color w:val="E80061" w:themeColor="accent1" w:themeShade="BF"/>
                        </w:rPr>
                        <w:t>“You miss the Perction of it”</w:t>
                      </w:r>
                    </w:p>
                  </w:txbxContent>
                </v:textbox>
                <w10:wrap type="square" anchorx="margin" anchory="margin"/>
              </v:rect>
            </w:pict>
          </mc:Fallback>
        </mc:AlternateContent>
      </w:r>
      <w:r w:rsidR="003D50E4">
        <w:t>Jim told me that his grandfather never gave his grandmother more than a single rose because there was nothing more beautiful than the single flower.  When it’s surrounding by all of the other flowers in the dozen you can’t see the detail of God’s design.  You miss the perfection of it.  Pop believed that a single rose was all that was needed to show how much love he had for his wife because to him she was the single beauty in the ocean of women God has created.  It is this belief that inspired Jim to never give me more than a single rose.  Of course this left me with one question.</w:t>
      </w:r>
    </w:p>
    <w:p w:rsidR="003D50E4" w:rsidRDefault="003D50E4">
      <w:pPr>
        <w:sectPr w:rsidR="003D50E4">
          <w:type w:val="continuous"/>
          <w:pgSz w:w="12240" w:h="15840"/>
          <w:pgMar w:top="1080" w:right="1080" w:bottom="1080" w:left="1080" w:header="720" w:footer="720" w:gutter="0"/>
          <w:cols w:num="2" w:space="432"/>
          <w:docGrid w:linePitch="360"/>
        </w:sectPr>
      </w:pPr>
      <w:r>
        <w:t xml:space="preserve">Why the other elven?  Simple, he told me.  Those are for our son.  You are my single beauty, love and partner in this life and that requires just the one.   Now, we live our lives in celebration each day that we have each other </w:t>
      </w:r>
      <w:r w:rsidR="00CC3C1C">
        <w:t>and know that February 14</w:t>
      </w:r>
      <w:r w:rsidR="00CC3C1C" w:rsidRPr="00CC3C1C">
        <w:rPr>
          <w:vertAlign w:val="superscript"/>
        </w:rPr>
        <w:t>th</w:t>
      </w:r>
      <w:r w:rsidR="00CC3C1C">
        <w:t xml:space="preserve"> is just </w:t>
      </w:r>
      <w:proofErr w:type="gramStart"/>
      <w:r w:rsidR="00CC3C1C">
        <w:t>another</w:t>
      </w:r>
      <w:proofErr w:type="gramEnd"/>
      <w:r w:rsidR="00CC3C1C">
        <w:t xml:space="preserve"> day in our lives – not the only day.</w:t>
      </w:r>
      <w:r>
        <w:t xml:space="preserve">  </w:t>
      </w:r>
    </w:p>
    <w:p w:rsidR="002C2574" w:rsidRDefault="002C2574"/>
    <w:p w:rsidR="002C2574" w:rsidRDefault="002C2574">
      <w:pPr>
        <w:sectPr w:rsidR="002C2574">
          <w:type w:val="continuous"/>
          <w:pgSz w:w="12240" w:h="15840"/>
          <w:pgMar w:top="1080" w:right="1080" w:bottom="1080" w:left="1080" w:header="720" w:footer="720" w:gutter="0"/>
          <w:cols w:num="2" w:space="432"/>
          <w:docGrid w:linePitch="360"/>
        </w:sectPr>
      </w:pPr>
    </w:p>
    <w:p w:rsidR="00CC3C1C" w:rsidRDefault="00CC3C1C">
      <w:pPr>
        <w:spacing w:after="200" w:line="276" w:lineRule="auto"/>
        <w:jc w:val="left"/>
        <w:rPr>
          <w:rFonts w:asciiTheme="majorHAnsi" w:eastAsiaTheme="majorEastAsia" w:hAnsiTheme="majorHAnsi" w:cstheme="majorBidi"/>
          <w:caps/>
          <w:color w:val="4C4C4C" w:themeColor="text2" w:themeShade="BF"/>
          <w:spacing w:val="20"/>
          <w:sz w:val="32"/>
          <w:szCs w:val="32"/>
          <w:lang w:eastAsia="en-US"/>
        </w:rPr>
      </w:pPr>
      <w:r>
        <w:lastRenderedPageBreak/>
        <w:br w:type="page"/>
      </w:r>
    </w:p>
    <w:p w:rsidR="00CC3C1C" w:rsidRDefault="00CC3C1C" w:rsidP="00CC3C1C">
      <w:pPr>
        <w:pStyle w:val="Heading1"/>
        <w:rPr>
          <w:color w:val="4C4C4C" w:themeColor="text2" w:themeShade="BF"/>
        </w:rPr>
      </w:pPr>
      <w:r>
        <w:rPr>
          <w:color w:val="4C4C4C" w:themeColor="text2" w:themeShade="BF"/>
        </w:rPr>
        <w:lastRenderedPageBreak/>
        <w:t>Praise reports and Prayer requests</w:t>
      </w:r>
    </w:p>
    <w:p w:rsidR="00CC3C1C" w:rsidRDefault="00CC3C1C" w:rsidP="00CC3C1C">
      <w:pPr>
        <w:rPr>
          <w:lang w:eastAsia="en-US"/>
        </w:rPr>
      </w:pPr>
    </w:p>
    <w:p w:rsidR="00CC3C1C" w:rsidRDefault="00CC3C1C" w:rsidP="00CC3C1C">
      <w:pPr>
        <w:pStyle w:val="ListParagraph"/>
        <w:numPr>
          <w:ilvl w:val="0"/>
          <w:numId w:val="1"/>
        </w:numPr>
      </w:pPr>
      <w:r>
        <w:t>Praise and thanks to God for the safe finding of Susan Brock’s son, Benjamin.  Thanks to everyone who prayed and watched out for him.</w:t>
      </w:r>
    </w:p>
    <w:p w:rsidR="00CC3C1C" w:rsidRDefault="00CC3C1C" w:rsidP="00CC3C1C">
      <w:pPr>
        <w:pStyle w:val="ListParagraph"/>
        <w:numPr>
          <w:ilvl w:val="0"/>
          <w:numId w:val="1"/>
        </w:numPr>
      </w:pPr>
      <w:r>
        <w:t xml:space="preserve">Praise to the Lord for the birth of </w:t>
      </w:r>
      <w:proofErr w:type="spellStart"/>
      <w:r>
        <w:t>Malorie</w:t>
      </w:r>
      <w:proofErr w:type="spellEnd"/>
      <w:r>
        <w:t xml:space="preserve"> Arianna Daniels on January 7</w:t>
      </w:r>
      <w:r w:rsidRPr="00CC3C1C">
        <w:rPr>
          <w:vertAlign w:val="superscript"/>
        </w:rPr>
        <w:t>th</w:t>
      </w:r>
      <w:r>
        <w:t>, 2015 (7lbs, 9 oz</w:t>
      </w:r>
      <w:proofErr w:type="gramStart"/>
      <w:r>
        <w:t>. ,</w:t>
      </w:r>
      <w:proofErr w:type="gramEnd"/>
      <w:r>
        <w:t>21 in. long).</w:t>
      </w:r>
      <w:r>
        <w:tab/>
      </w:r>
    </w:p>
    <w:p w:rsidR="00CC3C1C" w:rsidRDefault="007C6DE0" w:rsidP="00CC3C1C">
      <w:pPr>
        <w:pStyle w:val="ListParagraph"/>
        <w:numPr>
          <w:ilvl w:val="0"/>
          <w:numId w:val="1"/>
        </w:numPr>
      </w:pPr>
      <w:r>
        <w:t>Susan Turpin requested prayer for her grandson Seth and reported he received his healing on the way to the doctor!  Thank you Lord for your healing!</w:t>
      </w:r>
    </w:p>
    <w:p w:rsidR="007C6DE0" w:rsidRDefault="007C6DE0" w:rsidP="007C6DE0"/>
    <w:p w:rsidR="00CC3C1C" w:rsidRDefault="007C6DE0" w:rsidP="00CC3C1C">
      <w:pPr>
        <w:pStyle w:val="ListParagraph"/>
        <w:numPr>
          <w:ilvl w:val="0"/>
          <w:numId w:val="1"/>
        </w:numPr>
      </w:pPr>
      <w:r>
        <w:t>Please remember to be in prayer for the mother-in-law of a group member who has been diagnosed with Leukemia.  God be with them.</w:t>
      </w:r>
    </w:p>
    <w:p w:rsidR="007C6DE0" w:rsidRDefault="007C6DE0" w:rsidP="007C6DE0">
      <w:pPr>
        <w:pStyle w:val="ListParagraph"/>
      </w:pPr>
    </w:p>
    <w:p w:rsidR="007C6DE0" w:rsidRDefault="007C6DE0" w:rsidP="00CC3C1C">
      <w:pPr>
        <w:pStyle w:val="ListParagraph"/>
        <w:numPr>
          <w:ilvl w:val="0"/>
          <w:numId w:val="1"/>
        </w:numPr>
      </w:pPr>
      <w:r>
        <w:t xml:space="preserve">Continue prayers for Michelle Smith as the doctors continue working toward an answer for her.  </w:t>
      </w:r>
    </w:p>
    <w:p w:rsidR="007C6DE0" w:rsidRDefault="007C6DE0" w:rsidP="007C6DE0">
      <w:pPr>
        <w:pStyle w:val="ListParagraph"/>
      </w:pPr>
    </w:p>
    <w:p w:rsidR="007C6DE0" w:rsidRDefault="007C6DE0" w:rsidP="00CC3C1C">
      <w:pPr>
        <w:pStyle w:val="ListParagraph"/>
        <w:numPr>
          <w:ilvl w:val="0"/>
          <w:numId w:val="1"/>
        </w:numPr>
      </w:pPr>
      <w:r>
        <w:t xml:space="preserve">Be in prayer for </w:t>
      </w:r>
      <w:proofErr w:type="spellStart"/>
      <w:r>
        <w:t>DeeDee</w:t>
      </w:r>
      <w:proofErr w:type="spellEnd"/>
      <w:r>
        <w:t xml:space="preserve"> Hicks who will be having an outpatient surgery for her sinuses.  Also for her husband Rodney who will be needing surgery on his shoulder from a recent wreck.</w:t>
      </w:r>
    </w:p>
    <w:p w:rsidR="007C6DE0" w:rsidRDefault="007C6DE0" w:rsidP="007C6DE0">
      <w:pPr>
        <w:pStyle w:val="ListParagraph"/>
      </w:pPr>
    </w:p>
    <w:p w:rsidR="007C6DE0" w:rsidRDefault="007C6DE0" w:rsidP="00CC3C1C">
      <w:pPr>
        <w:pStyle w:val="ListParagraph"/>
        <w:numPr>
          <w:ilvl w:val="0"/>
          <w:numId w:val="1"/>
        </w:numPr>
      </w:pPr>
      <w:r>
        <w:t xml:space="preserve">Continue to pray for our government and </w:t>
      </w:r>
      <w:proofErr w:type="spellStart"/>
      <w:r>
        <w:t>soliders</w:t>
      </w:r>
      <w:proofErr w:type="spellEnd"/>
      <w:r>
        <w:t>.</w:t>
      </w:r>
    </w:p>
    <w:p w:rsidR="00CC3C1C" w:rsidRPr="00CC3C1C" w:rsidRDefault="00CC3C1C" w:rsidP="00CC3C1C">
      <w:pPr>
        <w:rPr>
          <w:lang w:eastAsia="en-US"/>
        </w:rPr>
      </w:pPr>
    </w:p>
    <w:p w:rsidR="002C2574" w:rsidRDefault="007C6DE0">
      <w:bookmarkStart w:id="0" w:name="_GoBack"/>
      <w:bookmarkEnd w:id="0"/>
      <w:r>
        <w:rPr>
          <w:noProof/>
          <w:lang w:eastAsia="en-US"/>
        </w:rPr>
        <mc:AlternateContent>
          <mc:Choice Requires="wps">
            <w:drawing>
              <wp:anchor distT="0" distB="0" distL="114300" distR="114300" simplePos="0" relativeHeight="251704320" behindDoc="0" locked="0" layoutInCell="1" allowOverlap="1" wp14:editId="7DE1FFDC">
                <wp:simplePos x="0" y="0"/>
                <wp:positionH relativeFrom="margin">
                  <wp:align>center</wp:align>
                </wp:positionH>
                <mc:AlternateContent>
                  <mc:Choice Requires="wp14">
                    <wp:positionV relativeFrom="margin">
                      <wp14:pctPosVOffset>51500</wp14:pctPosVOffset>
                    </wp:positionV>
                  </mc:Choice>
                  <mc:Fallback>
                    <wp:positionV relativeFrom="page">
                      <wp:posOffset>5159375</wp:posOffset>
                    </wp:positionV>
                  </mc:Fallback>
                </mc:AlternateContent>
                <wp:extent cx="6381750" cy="508000"/>
                <wp:effectExtent l="19050" t="19050" r="0" b="6350"/>
                <wp:wrapTopAndBottom/>
                <wp:docPr id="11" name="Rectangle 11"/>
                <wp:cNvGraphicFramePr/>
                <a:graphic xmlns:a="http://schemas.openxmlformats.org/drawingml/2006/main">
                  <a:graphicData uri="http://schemas.microsoft.com/office/word/2010/wordprocessingShape">
                    <wps:wsp>
                      <wps:cNvSpPr/>
                      <wps:spPr>
                        <a:xfrm>
                          <a:off x="0" y="0"/>
                          <a:ext cx="6381750" cy="5080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2C2574" w:rsidRDefault="007C6DE0" w:rsidP="007C6DE0">
                            <w:pPr>
                              <w:jc w:val="center"/>
                              <w:rPr>
                                <w:caps/>
                                <w:color w:val="FFFFFF" w:themeColor="background1"/>
                                <w:spacing w:val="12"/>
                              </w:rPr>
                            </w:pPr>
                            <w:r>
                              <w:rPr>
                                <w:caps/>
                                <w:color w:val="FFFFFF" w:themeColor="background1"/>
                                <w:spacing w:val="12"/>
                              </w:rPr>
                              <w:t>Happy Valentine’s! God loves you and so do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Rectangle 11" o:spid="_x0000_s1029" style="position:absolute;left:0;text-align:left;margin-left:0;margin-top:0;width:502.5pt;height:40pt;z-index:251704320;visibility:visible;mso-wrap-style:square;mso-width-percent:1000;mso-height-percent:0;mso-top-percent:515;mso-wrap-distance-left:9pt;mso-wrap-distance-top:0;mso-wrap-distance-right:9pt;mso-wrap-distance-bottom:0;mso-position-horizontal:center;mso-position-horizontal-relative:margin;mso-position-vertical-relative:margin;mso-width-percent:1000;mso-height-percent:0;mso-top-percent:51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" fillcolor="#ff388c [3204]" strokecolor="#ff388c [3204]" strokeweight="3.5pt">
                <v:stroke linestyle="thinThick"/>
                <v:textbox>
                  <w:txbxContent>
                    <w:p w:rsidR="002C2574" w:rsidRDefault="007C6DE0" w:rsidP="007C6DE0">
                      <w:pPr>
                        <w:jc w:val="center"/>
                        <w:rPr>
                          <w:caps/>
                          <w:color w:val="FFFFFF" w:themeColor="background1"/>
                          <w:spacing w:val="12"/>
                        </w:rPr>
                      </w:pPr>
                      <w:r>
                        <w:rPr>
                          <w:caps/>
                          <w:color w:val="FFFFFF" w:themeColor="background1"/>
                          <w:spacing w:val="12"/>
                        </w:rPr>
                        <w:t>Happy Valentine’s! God loves you and so do i!</w:t>
                      </w:r>
                    </w:p>
                  </w:txbxContent>
                </v:textbox>
                <w10:wrap type="topAndBottom" anchorx="margin" anchory="margin"/>
              </v:rect>
            </w:pict>
          </mc:Fallback>
        </mc:AlternateContent>
      </w:r>
    </w:p>
    <w:sectPr w:rsidR="002C2574">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YGothic-Medium">
    <w:altName w:val="Batang"/>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1E6B45"/>
    <w:multiLevelType w:val="hybridMultilevel"/>
    <w:tmpl w:val="5666DDB4"/>
    <w:lvl w:ilvl="0" w:tplc="3E48B6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769"/>
    <w:rsid w:val="002C2574"/>
    <w:rsid w:val="003D50E4"/>
    <w:rsid w:val="00432769"/>
    <w:rsid w:val="007C6DE0"/>
    <w:rsid w:val="00CC3C1C"/>
    <w:rsid w:val="00E80DD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4C4C4C"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666666"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E80061"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666666"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333333"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E4005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4C4C4C"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666666"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E80061"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666666"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33333"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E4005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666666"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666666"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666666"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FF388C"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FF388C" w:themeColor="accent1"/>
        <w:bottom w:val="double" w:sz="18" w:space="4" w:color="FF388C" w:themeColor="accent1"/>
      </w:pBdr>
      <w:spacing w:after="0" w:line="360" w:lineRule="auto"/>
      <w:jc w:val="center"/>
    </w:pPr>
    <w:rPr>
      <w:rFonts w:asciiTheme="majorHAnsi" w:hAnsiTheme="majorHAnsi"/>
      <w:caps/>
      <w:color w:val="E80061"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E80061"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FF388C" w:themeColor="accent1"/>
        <w:left w:val="thickThinSmallGap" w:sz="48" w:space="8" w:color="FF388C" w:themeColor="accent1"/>
        <w:bottom w:val="thinThickSmallGap" w:sz="48" w:space="8" w:color="FF388C" w:themeColor="accent1"/>
        <w:right w:val="thinThickSmallGap" w:sz="48" w:space="8" w:color="FF388C" w:themeColor="accent1"/>
      </w:pBdr>
      <w:shd w:val="clear" w:color="auto" w:fill="FF388C"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FF388C"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666666"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E80061"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4C4C4C"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666666"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E80061"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666666"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333333"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E4005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4C4C4C"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666666"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E80061"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666666"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33333"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E4005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666666"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666666"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666666"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FF388C"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FF388C" w:themeColor="accent1"/>
        <w:bottom w:val="double" w:sz="18" w:space="4" w:color="FF388C" w:themeColor="accent1"/>
      </w:pBdr>
      <w:spacing w:after="0" w:line="360" w:lineRule="auto"/>
      <w:jc w:val="center"/>
    </w:pPr>
    <w:rPr>
      <w:rFonts w:asciiTheme="majorHAnsi" w:hAnsiTheme="majorHAnsi"/>
      <w:caps/>
      <w:color w:val="E80061"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E80061"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FF388C" w:themeColor="accent1"/>
        <w:left w:val="thickThinSmallGap" w:sz="48" w:space="8" w:color="FF388C" w:themeColor="accent1"/>
        <w:bottom w:val="thinThickSmallGap" w:sz="48" w:space="8" w:color="FF388C" w:themeColor="accent1"/>
        <w:right w:val="thinThickSmallGap" w:sz="48" w:space="8" w:color="FF388C" w:themeColor="accent1"/>
      </w:pBdr>
      <w:shd w:val="clear" w:color="auto" w:fill="FF388C"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FF388C"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666666"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E80061"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AppData\Roaming\Microsoft\Templates\BlackTie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YGothic-Medium">
    <w:altName w:val="Batang"/>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E2E"/>
    <w:rsid w:val="00C51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704A8718F946EFBDC106A94A28D92E">
    <w:name w:val="2A704A8718F946EFBDC106A94A28D92E"/>
  </w:style>
  <w:style w:type="paragraph" w:customStyle="1" w:styleId="E0E06A8D6AC3423EAEC986D868E62BF0">
    <w:name w:val="E0E06A8D6AC3423EAEC986D868E62BF0"/>
  </w:style>
  <w:style w:type="paragraph" w:customStyle="1" w:styleId="659C0439BEDA4672AC0D9A69D225BFFA">
    <w:name w:val="659C0439BEDA4672AC0D9A69D225BFFA"/>
  </w:style>
  <w:style w:type="paragraph" w:customStyle="1" w:styleId="C17B9F3F2676402FB5ADB6EAF020C816">
    <w:name w:val="C17B9F3F2676402FB5ADB6EAF020C81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704A8718F946EFBDC106A94A28D92E">
    <w:name w:val="2A704A8718F946EFBDC106A94A28D92E"/>
  </w:style>
  <w:style w:type="paragraph" w:customStyle="1" w:styleId="E0E06A8D6AC3423EAEC986D868E62BF0">
    <w:name w:val="E0E06A8D6AC3423EAEC986D868E62BF0"/>
  </w:style>
  <w:style w:type="paragraph" w:customStyle="1" w:styleId="659C0439BEDA4672AC0D9A69D225BFFA">
    <w:name w:val="659C0439BEDA4672AC0D9A69D225BFFA"/>
  </w:style>
  <w:style w:type="paragraph" w:customStyle="1" w:styleId="C17B9F3F2676402FB5ADB6EAF020C816">
    <w:name w:val="C17B9F3F2676402FB5ADB6EAF020C8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Verv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37F3F725-9C0B-4853-8D0D-6D0792617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BlackTieNewsletter</Template>
  <TotalTime>50</TotalTime>
  <Pages>2</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Women Raising A Prayer</Company>
  <LinksUpToDate>false</LinksUpToDate>
  <CharactersWithSpaces>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W.R.A.P. IT UP</dc:title>
  <dc:creator>Becky</dc:creator>
  <cp:lastModifiedBy>Becky</cp:lastModifiedBy>
  <cp:revision>1</cp:revision>
  <dcterms:created xsi:type="dcterms:W3CDTF">2015-02-07T02:22:00Z</dcterms:created>
  <dcterms:modified xsi:type="dcterms:W3CDTF">2015-02-07T03:12:00Z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